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FA79A">
      <w:pPr>
        <w:spacing w:before="0" w:line="240" w:lineRule="auto"/>
        <w:rPr>
          <w:rFonts w:ascii="Arial Narrow" w:hAnsi="Arial Narrow" w:eastAsia="Arial Narrow" w:cs="Arial Narrow"/>
          <w:sz w:val="20"/>
          <w:szCs w:val="20"/>
        </w:rPr>
      </w:pPr>
    </w:p>
    <w:p w14:paraId="0A6B0EB6">
      <w:pPr>
        <w:spacing w:before="0" w:line="240" w:lineRule="auto"/>
        <w:rPr>
          <w:rFonts w:ascii="Arial Narrow" w:hAnsi="Arial Narrow" w:eastAsia="Arial Narrow" w:cs="Arial Narrow"/>
          <w:sz w:val="20"/>
          <w:szCs w:val="20"/>
        </w:rPr>
      </w:pPr>
    </w:p>
    <w:p w14:paraId="005EA19F">
      <w:pPr>
        <w:spacing w:before="15"/>
        <w:ind w:left="0" w:right="0" w:firstLine="0"/>
        <w:jc w:val="center"/>
        <w:rPr>
          <w:rFonts w:ascii="Microsoft JhengHei" w:hAnsi="Microsoft JhengHei" w:eastAsia="Microsoft JhengHei" w:cs="Microsoft JhengHei"/>
          <w:sz w:val="40"/>
          <w:szCs w:val="40"/>
        </w:rPr>
      </w:pPr>
      <w:r>
        <w:rPr>
          <w:rFonts w:ascii="Microsoft JhengHei" w:hAnsi="Microsoft JhengHei" w:eastAsia="Microsoft JhengHei" w:cs="Microsoft JhengHei"/>
          <w:b/>
          <w:bCs/>
          <w:sz w:val="40"/>
          <w:szCs w:val="40"/>
        </w:rPr>
        <w:t>不动产登记申请表</w:t>
      </w:r>
    </w:p>
    <w:p w14:paraId="0258CF12">
      <w:pPr>
        <w:spacing w:before="5" w:line="240" w:lineRule="auto"/>
        <w:rPr>
          <w:rFonts w:ascii="Microsoft JhengHei" w:hAnsi="Microsoft JhengHei" w:eastAsia="Microsoft JhengHei" w:cs="Microsoft JhengHei"/>
          <w:b/>
          <w:bCs/>
          <w:sz w:val="23"/>
          <w:szCs w:val="23"/>
        </w:rPr>
      </w:pPr>
    </w:p>
    <w:p w14:paraId="0465538C">
      <w:pPr>
        <w:pStyle w:val="2"/>
        <w:spacing w:line="240" w:lineRule="auto"/>
        <w:ind w:right="491"/>
        <w:jc w:val="right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641350</wp:posOffset>
                </wp:positionH>
                <wp:positionV relativeFrom="paragraph">
                  <wp:posOffset>-165100</wp:posOffset>
                </wp:positionV>
                <wp:extent cx="6258560" cy="887476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8560" cy="8874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092"/>
                              <w:gridCol w:w="995"/>
                              <w:gridCol w:w="967"/>
                              <w:gridCol w:w="898"/>
                              <w:gridCol w:w="1520"/>
                              <w:gridCol w:w="981"/>
                              <w:gridCol w:w="650"/>
                              <w:gridCol w:w="760"/>
                              <w:gridCol w:w="1962"/>
                            </w:tblGrid>
                            <w:tr w14:paraId="720E9AE0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5ADF56E">
                                  <w:pPr>
                                    <w:pStyle w:val="7"/>
                                    <w:spacing w:before="9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2850034E">
                                  <w:pPr>
                                    <w:pStyle w:val="7"/>
                                    <w:spacing w:line="240" w:lineRule="auto"/>
                                    <w:ind w:left="35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收件</w:t>
                                  </w:r>
                                </w:p>
                              </w:tc>
                              <w:tc>
                                <w:tcPr>
                                  <w:tcW w:w="99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C71C967">
                                  <w:pPr>
                                    <w:pStyle w:val="7"/>
                                    <w:spacing w:before="65" w:line="240" w:lineRule="auto"/>
                                    <w:ind w:left="307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编号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0654738">
                                  <w:pPr>
                                    <w:pStyle w:val="7"/>
                                    <w:spacing w:before="65" w:line="240" w:lineRule="auto"/>
                                    <w:ind w:left="337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72E609C">
                                  <w:pPr>
                                    <w:pStyle w:val="7"/>
                                    <w:spacing w:before="9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6A1EE3D3">
                                  <w:pPr>
                                    <w:pStyle w:val="7"/>
                                    <w:spacing w:line="240" w:lineRule="auto"/>
                                    <w:ind w:left="480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收件人</w:t>
                                  </w: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B7DA041">
                                  <w:pPr>
                                    <w:pStyle w:val="7"/>
                                    <w:spacing w:before="9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55DE065">
                                  <w:pPr>
                                    <w:pStyle w:val="7"/>
                                    <w:spacing w:line="240" w:lineRule="auto"/>
                                    <w:ind w:left="53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single" w:color="000000" w:sz="8" w:space="0"/>
                                    <w:right w:val="nil"/>
                                  </w:tcBorders>
                                </w:tcPr>
                                <w:p w14:paraId="2BD2E556"/>
                              </w:tc>
                            </w:tr>
                            <w:tr w14:paraId="5692CEB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09CC52F"/>
                              </w:tc>
                              <w:tc>
                                <w:tcPr>
                                  <w:tcW w:w="99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B967EC6">
                                  <w:pPr>
                                    <w:pStyle w:val="7"/>
                                    <w:spacing w:before="65" w:line="240" w:lineRule="auto"/>
                                    <w:ind w:left="307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日期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AE61D4C">
                                  <w:pPr>
                                    <w:pStyle w:val="7"/>
                                    <w:spacing w:before="65" w:line="240" w:lineRule="auto"/>
                                    <w:ind w:left="292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AB8BB2D"/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8D2D871"/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vMerge w:val="continue"/>
                                  <w:tcBorders>
                                    <w:left w:val="single" w:color="000000" w:sz="8" w:space="0"/>
                                    <w:bottom w:val="nil"/>
                                    <w:right w:val="nil"/>
                                  </w:tcBorders>
                                </w:tcPr>
                                <w:p w14:paraId="610B2D41"/>
                              </w:tc>
                            </w:tr>
                            <w:tr w14:paraId="27BC7DD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41" w:hRule="exact"/>
                              </w:trPr>
                              <w:tc>
                                <w:tcPr>
                                  <w:tcW w:w="9825" w:type="dxa"/>
                                  <w:gridSpan w:val="9"/>
                                  <w:tcBorders>
                                    <w:top w:val="nil"/>
                                    <w:left w:val="single" w:color="000000" w:sz="8" w:space="0"/>
                                    <w:bottom w:val="single" w:color="000000" w:sz="8" w:space="0"/>
                                    <w:right w:val="nil"/>
                                  </w:tcBorders>
                                </w:tcPr>
                                <w:p w14:paraId="4DC41344"/>
                              </w:tc>
                            </w:tr>
                            <w:tr w14:paraId="74CEDCF1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306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FB986A1">
                                  <w:pPr>
                                    <w:pStyle w:val="7"/>
                                    <w:spacing w:before="1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067FA53B">
                                  <w:pPr>
                                    <w:pStyle w:val="7"/>
                                    <w:spacing w:line="247" w:lineRule="auto"/>
                                    <w:ind w:left="255" w:right="253"/>
                                    <w:jc w:val="both"/>
                                    <w:rPr>
                                      <w:rFonts w:ascii="宋体" w:hAnsi="宋体" w:eastAsia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100"/>
                                      <w:sz w:val="28"/>
                                      <w:szCs w:val="28"/>
                                    </w:rPr>
                                    <w:t>申请 登记 事由</w:t>
                                  </w:r>
                                </w:p>
                              </w:tc>
                              <w:tc>
                                <w:tcPr>
                                  <w:tcW w:w="8733" w:type="dxa"/>
                                  <w:gridSpan w:val="8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788B7E19">
                                  <w:pPr>
                                    <w:ind w:left="110" w:leftChars="50"/>
                                    <w:jc w:val="both"/>
                                    <w:rPr>
                                      <w:rFonts w:ascii="宋体" w:hAnsi="宋体" w:eastAsia="宋体" w:cs="宋体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土地所有权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国有建设用地使用权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宅基地使用权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集体建设用地使用权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bCs/>
                                    </w:rPr>
                                    <w:t>土地</w:t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承包经营权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林地使用权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海域使用权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无居民海岛使用权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房屋所有权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构筑物所有权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森林、林木所有权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森林、林木使用权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 xml:space="preserve">地役权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>其他</w:t>
                                  </w:r>
                                </w:p>
                              </w:tc>
                            </w:tr>
                            <w:tr w14:paraId="06E794F2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49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4F4E4D7"/>
                              </w:tc>
                              <w:tc>
                                <w:tcPr>
                                  <w:tcW w:w="8733" w:type="dxa"/>
                                  <w:gridSpan w:val="8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DD7B132">
                                  <w:pPr>
                                    <w:ind w:left="110" w:leftChars="50"/>
                                    <w:jc w:val="both"/>
                                    <w:rPr>
                                      <w:rFonts w:ascii="宋体" w:hAnsi="宋体" w:eastAsia="宋体" w:cs="宋体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首次登记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转移登记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变更登记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注销登记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更正登记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异议登记 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预告登记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  <w:szCs w:val="21"/>
                                    </w:rPr>
                                    <w:t xml:space="preserve">查（解）封登记  </w:t>
                                  </w:r>
                                  <w:r>
                                    <w:rPr>
                                      <w:rFonts w:hint="eastAsia" w:ascii="宋体"/>
                                    </w:rPr>
                                    <w:sym w:font="Wingdings 2" w:char="00A3"/>
                                  </w:r>
                                  <w:r>
                                    <w:rPr>
                                      <w:rFonts w:hint="eastAsia" w:ascii="宋体" w:hAnsi="宋体"/>
                                    </w:rPr>
                                    <w:t>其他</w:t>
                                  </w:r>
                                </w:p>
                              </w:tc>
                            </w:tr>
                            <w:tr w14:paraId="7EC2062A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7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96119E4">
                                  <w:pPr>
                                    <w:pStyle w:val="7"/>
                                    <w:spacing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67A06F8A">
                                  <w:pPr>
                                    <w:pStyle w:val="7"/>
                                    <w:spacing w:before="10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</w:p>
                                <w:p w14:paraId="0115C8AD">
                                  <w:pPr>
                                    <w:pStyle w:val="7"/>
                                    <w:spacing w:line="413" w:lineRule="exact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>申</w:t>
                                  </w:r>
                                </w:p>
                                <w:p w14:paraId="42008397">
                                  <w:pPr>
                                    <w:pStyle w:val="7"/>
                                    <w:spacing w:before="43" w:line="406" w:lineRule="exact"/>
                                    <w:ind w:left="376" w:right="374"/>
                                    <w:jc w:val="center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 xml:space="preserve"> 请</w:t>
                                  </w:r>
                                </w:p>
                                <w:p w14:paraId="676EE97E">
                                  <w:pPr>
                                    <w:pStyle w:val="7"/>
                                    <w:spacing w:line="406" w:lineRule="exact"/>
                                    <w:ind w:left="376" w:right="374"/>
                                    <w:jc w:val="center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 xml:space="preserve"> 人</w:t>
                                  </w:r>
                                </w:p>
                                <w:p w14:paraId="43570FE4">
                                  <w:pPr>
                                    <w:pStyle w:val="7"/>
                                    <w:spacing w:line="406" w:lineRule="exact"/>
                                    <w:ind w:left="376" w:right="374"/>
                                    <w:jc w:val="center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 xml:space="preserve"> 情</w:t>
                                  </w:r>
                                </w:p>
                                <w:p w14:paraId="247087C1">
                                  <w:pPr>
                                    <w:pStyle w:val="7"/>
                                    <w:spacing w:line="406" w:lineRule="exact"/>
                                    <w:ind w:left="376" w:right="374"/>
                                    <w:jc w:val="center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 xml:space="preserve"> 况</w:t>
                                  </w:r>
                                </w:p>
                              </w:tc>
                              <w:tc>
                                <w:tcPr>
                                  <w:tcW w:w="8733" w:type="dxa"/>
                                  <w:gridSpan w:val="8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4A40713">
                                  <w:pPr>
                                    <w:pStyle w:val="7"/>
                                    <w:spacing w:before="35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登   记   申   请   人</w:t>
                                  </w:r>
                                </w:p>
                              </w:tc>
                            </w:tr>
                            <w:tr w14:paraId="7C10613C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D1C9D55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21BA634">
                                  <w:pPr>
                                    <w:pStyle w:val="7"/>
                                    <w:spacing w:before="65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权利人姓名（名称）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44660AB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64435AD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39AD2BC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F472F5C">
                                  <w:pPr>
                                    <w:pStyle w:val="7"/>
                                    <w:spacing w:before="65" w:line="240" w:lineRule="auto"/>
                                    <w:ind w:left="43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身份证件种类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6F40E6D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9E977E2">
                                  <w:pPr>
                                    <w:pStyle w:val="7"/>
                                    <w:spacing w:before="65" w:line="240" w:lineRule="auto"/>
                                    <w:ind w:left="53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证件号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DA649FC">
                                  <w:pPr>
                                    <w:pStyle w:val="7"/>
                                    <w:spacing w:line="240" w:lineRule="auto"/>
                                    <w:ind w:left="811"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2416B3B5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4EBB65F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D5DE6F5">
                                  <w:pPr>
                                    <w:pStyle w:val="7"/>
                                    <w:spacing w:before="65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法定代表人或负责人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5104DCB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3BB0DE5">
                                  <w:pPr>
                                    <w:pStyle w:val="7"/>
                                    <w:spacing w:before="65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6B4F05D0">
                                  <w:pPr>
                                    <w:pStyle w:val="7"/>
                                    <w:spacing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71CAB243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89E4F97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BE17B40">
                                  <w:pPr>
                                    <w:pStyle w:val="7"/>
                                    <w:spacing w:before="65" w:line="240" w:lineRule="auto"/>
                                    <w:ind w:left="52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代理人姓名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AB4EDFB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DC25F60">
                                  <w:pPr>
                                    <w:pStyle w:val="7"/>
                                    <w:spacing w:before="65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5B6D24F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794521E0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5791690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0DE5039">
                                  <w:pPr>
                                    <w:pStyle w:val="7"/>
                                    <w:spacing w:before="65" w:line="240" w:lineRule="auto"/>
                                    <w:ind w:left="34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代理人证件类型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78653294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9B74792">
                                  <w:pPr>
                                    <w:pStyle w:val="7"/>
                                    <w:spacing w:before="65" w:line="240" w:lineRule="auto"/>
                                    <w:ind w:left="17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代理人证件号码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5C539B6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4FC7991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61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7B5377E"/>
                              </w:tc>
                              <w:tc>
                                <w:tcPr>
                                  <w:tcW w:w="8733" w:type="dxa"/>
                                  <w:gridSpan w:val="8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5E99EF6">
                                  <w:pPr>
                                    <w:pStyle w:val="7"/>
                                    <w:spacing w:before="28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登   记   申   请   人</w:t>
                                  </w:r>
                                </w:p>
                              </w:tc>
                            </w:tr>
                            <w:tr w14:paraId="126EB2E6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818BBB0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9CC9F42">
                                  <w:pPr>
                                    <w:pStyle w:val="7"/>
                                    <w:spacing w:before="65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义务人姓名（名称）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14F4C99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14:paraId="22CB9CB8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8BBBAD3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07AA36B">
                                  <w:pPr>
                                    <w:pStyle w:val="7"/>
                                    <w:spacing w:before="65" w:line="240" w:lineRule="auto"/>
                                    <w:ind w:left="43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身份证件种类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CD58EF7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B7C3296">
                                  <w:pPr>
                                    <w:pStyle w:val="7"/>
                                    <w:spacing w:before="65" w:line="240" w:lineRule="auto"/>
                                    <w:ind w:left="53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证件号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7F0545A">
                                  <w:pPr>
                                    <w:pStyle w:val="7"/>
                                    <w:spacing w:line="240" w:lineRule="auto"/>
                                    <w:ind w:left="811"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759E62BB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2C749E4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DA77FB7">
                                  <w:pPr>
                                    <w:pStyle w:val="7"/>
                                    <w:spacing w:before="141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法定代表人或负责人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2BB432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751D5FE">
                                  <w:pPr>
                                    <w:pStyle w:val="7"/>
                                    <w:spacing w:before="141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8A2D944">
                                  <w:pPr>
                                    <w:pStyle w:val="7"/>
                                    <w:spacing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75856A59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11F3BD6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FF779D2">
                                  <w:pPr>
                                    <w:pStyle w:val="7"/>
                                    <w:spacing w:before="65" w:line="240" w:lineRule="auto"/>
                                    <w:ind w:left="52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代理人姓名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559232E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3E33D22">
                                  <w:pPr>
                                    <w:pStyle w:val="7"/>
                                    <w:spacing w:before="65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4FA8C996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7032CD8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FCF61A6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5AE2688">
                                  <w:pPr>
                                    <w:pStyle w:val="7"/>
                                    <w:spacing w:before="65" w:line="240" w:lineRule="auto"/>
                                    <w:ind w:left="34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代理人证件类型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4908D365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2E0518C">
                                  <w:pPr>
                                    <w:pStyle w:val="7"/>
                                    <w:spacing w:before="65" w:line="240" w:lineRule="auto"/>
                                    <w:ind w:left="17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代理人证件号码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6974E7B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14:paraId="104B2851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7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1499878">
                                  <w:pPr>
                                    <w:pStyle w:val="7"/>
                                    <w:spacing w:before="4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</w:p>
                                <w:p w14:paraId="776A29CF">
                                  <w:pPr>
                                    <w:pStyle w:val="7"/>
                                    <w:spacing w:line="406" w:lineRule="exact"/>
                                    <w:ind w:left="376" w:right="374"/>
                                    <w:jc w:val="both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>不 动 产 情 况</w:t>
                                  </w:r>
                                </w:p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7F4BEA4">
                                  <w:pPr>
                                    <w:pStyle w:val="7"/>
                                    <w:spacing w:before="65" w:line="240" w:lineRule="auto"/>
                                    <w:ind w:left="61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坐    落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90B0A23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14:paraId="22B954D7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72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680A738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43F0079">
                                  <w:pPr>
                                    <w:pStyle w:val="7"/>
                                    <w:spacing w:before="65" w:line="240" w:lineRule="auto"/>
                                    <w:ind w:left="431"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不动产单元号</w:t>
                                  </w:r>
                                </w:p>
                              </w:tc>
                              <w:tc>
                                <w:tcPr>
                                  <w:tcW w:w="3399" w:type="dxa"/>
                                  <w:gridSpan w:val="3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4E557AFC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603DC8F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不动产类型</w:t>
                                  </w:r>
                                </w:p>
                              </w:tc>
                              <w:tc>
                                <w:tcPr>
                                  <w:tcW w:w="1962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850A8EF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14:paraId="23C40942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63C265C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AD50648">
                                  <w:pPr>
                                    <w:pStyle w:val="7"/>
                                    <w:spacing w:before="65" w:line="240" w:lineRule="auto"/>
                                    <w:ind w:left="61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面    积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74151869">
                                  <w:pPr>
                                    <w:pStyle w:val="7"/>
                                    <w:spacing w:before="65" w:line="240" w:lineRule="auto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501E516">
                                  <w:pPr>
                                    <w:pStyle w:val="7"/>
                                    <w:spacing w:before="65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用    途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9F0DF8E">
                                  <w:pPr>
                                    <w:pStyle w:val="7"/>
                                    <w:spacing w:before="65" w:line="240" w:lineRule="auto"/>
                                    <w:ind w:left="766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14:paraId="58614008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2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A800507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4B8329A">
                                  <w:pPr>
                                    <w:pStyle w:val="7"/>
                                    <w:spacing w:before="65" w:line="240" w:lineRule="auto"/>
                                    <w:ind w:left="52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构筑物类型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F9CD70E"/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30DAB96">
                                  <w:pPr>
                                    <w:pStyle w:val="7"/>
                                    <w:spacing w:before="65" w:line="240" w:lineRule="auto"/>
                                    <w:ind w:left="445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林    种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730D736"/>
                              </w:tc>
                            </w:tr>
                            <w:tr w14:paraId="530F94AF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4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712D4AE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B1EDBE4">
                                  <w:pPr>
                                    <w:pStyle w:val="7"/>
                                    <w:spacing w:line="231" w:lineRule="exact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原不动产权证书号</w:t>
                                  </w:r>
                                </w:p>
                                <w:p w14:paraId="4D68E996">
                                  <w:pPr>
                                    <w:pStyle w:val="7"/>
                                    <w:spacing w:line="231" w:lineRule="exact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/证明号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491038C2">
                                  <w:pPr>
                                    <w:pStyle w:val="7"/>
                                    <w:spacing w:line="240" w:lineRule="auto"/>
                                    <w:ind w:right="0"/>
                                    <w:jc w:val="both"/>
                                    <w:rPr>
                                      <w:rFonts w:ascii="宋体" w:hAnsi="宋体" w:eastAsia="宋体" w:cs="宋体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14:paraId="413D79F3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53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731EDB3">
                                  <w:pPr>
                                    <w:pStyle w:val="7"/>
                                    <w:spacing w:before="195" w:line="406" w:lineRule="exact"/>
                                    <w:ind w:left="216" w:right="214"/>
                                    <w:jc w:val="left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>抵押 情况</w:t>
                                  </w:r>
                                </w:p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220666A">
                                  <w:pPr>
                                    <w:pStyle w:val="7"/>
                                    <w:spacing w:before="111" w:line="231" w:lineRule="exact"/>
                                    <w:ind w:left="34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被担保债权数额</w:t>
                                  </w:r>
                                </w:p>
                                <w:p w14:paraId="0B84D052">
                                  <w:pPr>
                                    <w:pStyle w:val="7"/>
                                    <w:spacing w:line="231" w:lineRule="exact"/>
                                    <w:ind w:left="25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（最高债权数额）</w:t>
                                  </w:r>
                                </w:p>
                              </w:tc>
                              <w:tc>
                                <w:tcPr>
                                  <w:tcW w:w="2418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A40F393"/>
                              </w:tc>
                              <w:tc>
                                <w:tcPr>
                                  <w:tcW w:w="1631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C4BFD8D">
                                  <w:pPr>
                                    <w:pStyle w:val="7"/>
                                    <w:spacing w:before="111" w:line="231" w:lineRule="exact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债务履行期限</w:t>
                                  </w:r>
                                </w:p>
                                <w:p w14:paraId="498867C7">
                                  <w:pPr>
                                    <w:pStyle w:val="7"/>
                                    <w:spacing w:line="231" w:lineRule="exact"/>
                                    <w:ind w:right="0"/>
                                    <w:jc w:val="center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（债权确定期间）</w:t>
                                  </w:r>
                                </w:p>
                              </w:tc>
                              <w:tc>
                                <w:tcPr>
                                  <w:tcW w:w="272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5E322B7"/>
                              </w:tc>
                            </w:tr>
                            <w:tr w14:paraId="7B0E32DB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1958359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BBB29BE">
                                  <w:pPr>
                                    <w:pStyle w:val="7"/>
                                    <w:spacing w:before="65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在建建筑物抵押范围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AD7A5EA"/>
                              </w:tc>
                            </w:tr>
                            <w:tr w14:paraId="0A305202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7" w:hRule="exact"/>
                              </w:trPr>
                              <w:tc>
                                <w:tcPr>
                                  <w:tcW w:w="1092" w:type="dxa"/>
                                  <w:vMerge w:val="restart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28CB7A4C">
                                  <w:pPr>
                                    <w:pStyle w:val="7"/>
                                    <w:spacing w:before="59" w:line="406" w:lineRule="exact"/>
                                    <w:ind w:left="216" w:right="55" w:hanging="160"/>
                                    <w:jc w:val="left"/>
                                    <w:rPr>
                                      <w:rFonts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99"/>
                                      <w:sz w:val="32"/>
                                      <w:szCs w:val="32"/>
                                    </w:rPr>
                                    <w:t>地役权 情况</w:t>
                                  </w:r>
                                </w:p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0CBF761">
                                  <w:pPr>
                                    <w:pStyle w:val="7"/>
                                    <w:spacing w:before="65" w:line="240" w:lineRule="auto"/>
                                    <w:ind w:left="52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需役地坐落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9F0D652"/>
                              </w:tc>
                            </w:tr>
                            <w:tr w14:paraId="7445A768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2" w:hRule="exact"/>
                              </w:trPr>
                              <w:tc>
                                <w:tcPr>
                                  <w:tcW w:w="1092" w:type="dxa"/>
                                  <w:vMerge w:val="continue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ED20941"/>
                              </w:tc>
                              <w:tc>
                                <w:tcPr>
                                  <w:tcW w:w="196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1F203AE">
                                  <w:pPr>
                                    <w:pStyle w:val="7"/>
                                    <w:spacing w:before="88" w:line="240" w:lineRule="auto"/>
                                    <w:ind w:left="161" w:right="0"/>
                                    <w:jc w:val="left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  <w:t>需役地不动产单元号</w:t>
                                  </w:r>
                                </w:p>
                              </w:tc>
                              <w:tc>
                                <w:tcPr>
                                  <w:tcW w:w="6771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B4583A3"/>
                              </w:tc>
                            </w:tr>
                          </w:tbl>
                          <w:p w14:paraId="34082A2F"/>
                        </w:txbxContent>
                      </wps:txbx>
                      <wps:bodyPr vert="horz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0.5pt;margin-top:-13pt;height:698.8pt;width:492.8pt;mso-position-horizontal-relative:page;z-index:251659264;mso-width-relative:page;mso-height-relative:page;" filled="f" stroked="f" coordsize="21600,21600" o:gfxdata="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9sIzNtkAAAANAQAADwAAAAAAAAABACAAAAAi&#10;AAAAZHJzL2Rvd25yZXYueG1sUEsBAhQAFAAAAAgAh07iQNxBshrQAQAAmAMAAA4AAAAAAAAAAQAg&#10;AAAAKAEAAGRycy9lMm9Eb2MueG1sUEsFBgAAAAAGAAYAWQEAAGo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092"/>
                        <w:gridCol w:w="995"/>
                        <w:gridCol w:w="967"/>
                        <w:gridCol w:w="898"/>
                        <w:gridCol w:w="1520"/>
                        <w:gridCol w:w="981"/>
                        <w:gridCol w:w="650"/>
                        <w:gridCol w:w="760"/>
                        <w:gridCol w:w="1962"/>
                      </w:tblGrid>
                      <w:tr w14:paraId="720E9AE0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65ADF56E">
                            <w:pPr>
                              <w:pStyle w:val="7"/>
                              <w:spacing w:before="9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  <w:p w14:paraId="2850034E">
                            <w:pPr>
                              <w:pStyle w:val="7"/>
                              <w:spacing w:line="240" w:lineRule="auto"/>
                              <w:ind w:left="35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收件</w:t>
                            </w:r>
                          </w:p>
                        </w:tc>
                        <w:tc>
                          <w:tcPr>
                            <w:tcW w:w="99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C71C967">
                            <w:pPr>
                              <w:pStyle w:val="7"/>
                              <w:spacing w:before="65" w:line="240" w:lineRule="auto"/>
                              <w:ind w:left="307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编号</w:t>
                            </w:r>
                          </w:p>
                        </w:tc>
                        <w:tc>
                          <w:tcPr>
                            <w:tcW w:w="1865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00654738">
                            <w:pPr>
                              <w:pStyle w:val="7"/>
                              <w:spacing w:before="65" w:line="240" w:lineRule="auto"/>
                              <w:ind w:left="337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472E609C">
                            <w:pPr>
                              <w:pStyle w:val="7"/>
                              <w:spacing w:before="9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  <w:p w14:paraId="6A1EE3D3">
                            <w:pPr>
                              <w:pStyle w:val="7"/>
                              <w:spacing w:line="240" w:lineRule="auto"/>
                              <w:ind w:left="480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收件人</w:t>
                            </w:r>
                          </w:p>
                        </w:tc>
                        <w:tc>
                          <w:tcPr>
                            <w:tcW w:w="1631" w:type="dxa"/>
                            <w:gridSpan w:val="2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0B7DA041">
                            <w:pPr>
                              <w:pStyle w:val="7"/>
                              <w:spacing w:before="9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  <w:p w14:paraId="055DE065">
                            <w:pPr>
                              <w:pStyle w:val="7"/>
                              <w:spacing w:line="240" w:lineRule="auto"/>
                              <w:ind w:left="53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22" w:type="dxa"/>
                            <w:gridSpan w:val="2"/>
                            <w:vMerge w:val="restart"/>
                            <w:tcBorders>
                              <w:top w:val="nil"/>
                              <w:left w:val="single" w:color="000000" w:sz="8" w:space="0"/>
                              <w:right w:val="nil"/>
                            </w:tcBorders>
                          </w:tcPr>
                          <w:p w14:paraId="2BD2E556"/>
                        </w:tc>
                      </w:tr>
                      <w:tr w14:paraId="5692CEB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09CC52F"/>
                        </w:tc>
                        <w:tc>
                          <w:tcPr>
                            <w:tcW w:w="99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B967EC6">
                            <w:pPr>
                              <w:pStyle w:val="7"/>
                              <w:spacing w:before="65" w:line="240" w:lineRule="auto"/>
                              <w:ind w:left="307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日期</w:t>
                            </w:r>
                          </w:p>
                        </w:tc>
                        <w:tc>
                          <w:tcPr>
                            <w:tcW w:w="1865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AE61D4C">
                            <w:pPr>
                              <w:pStyle w:val="7"/>
                              <w:spacing w:before="65" w:line="240" w:lineRule="auto"/>
                              <w:ind w:left="292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AB8BB2D"/>
                        </w:tc>
                        <w:tc>
                          <w:tcPr>
                            <w:tcW w:w="1631" w:type="dxa"/>
                            <w:gridSpan w:val="2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8D2D871"/>
                        </w:tc>
                        <w:tc>
                          <w:tcPr>
                            <w:tcW w:w="2722" w:type="dxa"/>
                            <w:gridSpan w:val="2"/>
                            <w:vMerge w:val="continue"/>
                            <w:tcBorders>
                              <w:left w:val="single" w:color="000000" w:sz="8" w:space="0"/>
                              <w:bottom w:val="nil"/>
                              <w:right w:val="nil"/>
                            </w:tcBorders>
                          </w:tcPr>
                          <w:p w14:paraId="610B2D41"/>
                        </w:tc>
                      </w:tr>
                      <w:tr w14:paraId="27BC7DD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41" w:hRule="exact"/>
                        </w:trPr>
                        <w:tc>
                          <w:tcPr>
                            <w:tcW w:w="9825" w:type="dxa"/>
                            <w:gridSpan w:val="9"/>
                            <w:tcBorders>
                              <w:top w:val="nil"/>
                              <w:left w:val="single" w:color="000000" w:sz="8" w:space="0"/>
                              <w:bottom w:val="single" w:color="000000" w:sz="8" w:space="0"/>
                              <w:right w:val="nil"/>
                            </w:tcBorders>
                          </w:tcPr>
                          <w:p w14:paraId="4DC41344"/>
                        </w:tc>
                      </w:tr>
                      <w:tr w14:paraId="74CEDCF1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306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3FB986A1">
                            <w:pPr>
                              <w:pStyle w:val="7"/>
                              <w:spacing w:before="1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</w:p>
                          <w:p w14:paraId="067FA53B">
                            <w:pPr>
                              <w:pStyle w:val="7"/>
                              <w:spacing w:line="247" w:lineRule="auto"/>
                              <w:ind w:left="255" w:right="253"/>
                              <w:jc w:val="both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100"/>
                                <w:sz w:val="28"/>
                                <w:szCs w:val="28"/>
                              </w:rPr>
                              <w:t>申请 登记 事由</w:t>
                            </w:r>
                          </w:p>
                        </w:tc>
                        <w:tc>
                          <w:tcPr>
                            <w:tcW w:w="8733" w:type="dxa"/>
                            <w:gridSpan w:val="8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788B7E19">
                            <w:pPr>
                              <w:ind w:left="110" w:leftChars="50"/>
                              <w:jc w:val="both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土地所有权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国有建设用地使用权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宅基地使用权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集体建设用地使用权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bCs/>
                              </w:rPr>
                              <w:t>土地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承包经营权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林地使用权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海域使用权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无居民海岛使用权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房屋所有权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构筑物所有权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森林、林木所有权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森林、林木使用权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地役权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>其他</w:t>
                            </w:r>
                          </w:p>
                        </w:tc>
                      </w:tr>
                      <w:tr w14:paraId="06E794F2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49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4F4E4D7"/>
                        </w:tc>
                        <w:tc>
                          <w:tcPr>
                            <w:tcW w:w="8733" w:type="dxa"/>
                            <w:gridSpan w:val="8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DD7B132">
                            <w:pPr>
                              <w:ind w:left="110" w:leftChars="50"/>
                              <w:jc w:val="both"/>
                              <w:rPr>
                                <w:rFonts w:ascii="宋体" w:hAnsi="宋体" w:eastAsia="宋体" w:cs="宋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首次登记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转移登记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变更登记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注销登记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更正登记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异议登记 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预告登记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 xml:space="preserve">查（解）封登记  </w:t>
                            </w:r>
                            <w:r>
                              <w:rPr>
                                <w:rFonts w:hint="eastAsia" w:ascii="宋体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宋体" w:hAnsi="宋体"/>
                              </w:rPr>
                              <w:t>其他</w:t>
                            </w:r>
                          </w:p>
                        </w:tc>
                      </w:tr>
                      <w:tr w14:paraId="7EC2062A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7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496119E4">
                            <w:pPr>
                              <w:pStyle w:val="7"/>
                              <w:spacing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</w:p>
                          <w:p w14:paraId="67A06F8A">
                            <w:pPr>
                              <w:pStyle w:val="7"/>
                              <w:spacing w:before="10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</w:p>
                          <w:p w14:paraId="0115C8AD">
                            <w:pPr>
                              <w:pStyle w:val="7"/>
                              <w:spacing w:line="413" w:lineRule="exact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>申</w:t>
                            </w:r>
                          </w:p>
                          <w:p w14:paraId="42008397">
                            <w:pPr>
                              <w:pStyle w:val="7"/>
                              <w:spacing w:before="43" w:line="406" w:lineRule="exact"/>
                              <w:ind w:left="376" w:right="374"/>
                              <w:jc w:val="center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 xml:space="preserve"> 请</w:t>
                            </w:r>
                          </w:p>
                          <w:p w14:paraId="676EE97E">
                            <w:pPr>
                              <w:pStyle w:val="7"/>
                              <w:spacing w:line="406" w:lineRule="exact"/>
                              <w:ind w:left="376" w:right="374"/>
                              <w:jc w:val="center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 xml:space="preserve"> 人</w:t>
                            </w:r>
                          </w:p>
                          <w:p w14:paraId="43570FE4">
                            <w:pPr>
                              <w:pStyle w:val="7"/>
                              <w:spacing w:line="406" w:lineRule="exact"/>
                              <w:ind w:left="376" w:right="374"/>
                              <w:jc w:val="center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 xml:space="preserve"> 情</w:t>
                            </w:r>
                          </w:p>
                          <w:p w14:paraId="247087C1">
                            <w:pPr>
                              <w:pStyle w:val="7"/>
                              <w:spacing w:line="406" w:lineRule="exact"/>
                              <w:ind w:left="376" w:right="374"/>
                              <w:jc w:val="center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 xml:space="preserve"> 况</w:t>
                            </w:r>
                          </w:p>
                        </w:tc>
                        <w:tc>
                          <w:tcPr>
                            <w:tcW w:w="8733" w:type="dxa"/>
                            <w:gridSpan w:val="8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4A40713">
                            <w:pPr>
                              <w:pStyle w:val="7"/>
                              <w:spacing w:before="35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登   记   申   请   人</w:t>
                            </w:r>
                          </w:p>
                        </w:tc>
                      </w:tr>
                      <w:tr w14:paraId="7C10613C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1D1C9D55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21BA634">
                            <w:pPr>
                              <w:pStyle w:val="7"/>
                              <w:spacing w:before="65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权利人姓名（名称）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44660AB">
                            <w:pPr>
                              <w:pStyle w:val="7"/>
                              <w:spacing w:before="65"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64435AD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639AD2BC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F472F5C">
                            <w:pPr>
                              <w:pStyle w:val="7"/>
                              <w:spacing w:before="65" w:line="240" w:lineRule="auto"/>
                              <w:ind w:left="43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身份证件种类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6F40E6D">
                            <w:pPr>
                              <w:pStyle w:val="7"/>
                              <w:spacing w:before="65" w:line="240" w:lineRule="auto"/>
                              <w:ind w:right="0"/>
                              <w:jc w:val="both"/>
                              <w:rPr>
                                <w:rFonts w:hint="default" w:ascii="宋体" w:hAnsi="宋体" w:eastAsia="宋体" w:cs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9E977E2">
                            <w:pPr>
                              <w:pStyle w:val="7"/>
                              <w:spacing w:before="65" w:line="240" w:lineRule="auto"/>
                              <w:ind w:left="53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证件号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DA649FC">
                            <w:pPr>
                              <w:pStyle w:val="7"/>
                              <w:spacing w:line="240" w:lineRule="auto"/>
                              <w:ind w:left="811"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2416B3B5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04EBB65F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D5DE6F5">
                            <w:pPr>
                              <w:pStyle w:val="7"/>
                              <w:spacing w:before="65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法定代表人或负责人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5104DCB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3BB0DE5">
                            <w:pPr>
                              <w:pStyle w:val="7"/>
                              <w:spacing w:before="65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6B4F05D0">
                            <w:pPr>
                              <w:pStyle w:val="7"/>
                              <w:spacing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71CAB243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489E4F97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BE17B40">
                            <w:pPr>
                              <w:pStyle w:val="7"/>
                              <w:spacing w:before="65" w:line="240" w:lineRule="auto"/>
                              <w:ind w:left="52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代理人姓名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AB4EDFB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DC25F60">
                            <w:pPr>
                              <w:pStyle w:val="7"/>
                              <w:spacing w:before="65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5B6D24F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794521E0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75791690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0DE5039">
                            <w:pPr>
                              <w:pStyle w:val="7"/>
                              <w:spacing w:before="65" w:line="240" w:lineRule="auto"/>
                              <w:ind w:left="34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代理人证件类型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7865329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9B74792">
                            <w:pPr>
                              <w:pStyle w:val="7"/>
                              <w:spacing w:before="65" w:line="240" w:lineRule="auto"/>
                              <w:ind w:left="17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代理人证件号码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5C539B6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4FC7991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61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47B5377E"/>
                        </w:tc>
                        <w:tc>
                          <w:tcPr>
                            <w:tcW w:w="8733" w:type="dxa"/>
                            <w:gridSpan w:val="8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5E99EF6">
                            <w:pPr>
                              <w:pStyle w:val="7"/>
                              <w:spacing w:before="28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登   记   申   请   人</w:t>
                            </w:r>
                          </w:p>
                        </w:tc>
                      </w:tr>
                      <w:tr w14:paraId="126EB2E6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2818BBB0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9CC9F42">
                            <w:pPr>
                              <w:pStyle w:val="7"/>
                              <w:spacing w:before="65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义务人姓名（名称）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14F4C99">
                            <w:pPr>
                              <w:pStyle w:val="7"/>
                              <w:spacing w:before="65"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14:paraId="22CB9CB8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78BBBAD3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07AA36B">
                            <w:pPr>
                              <w:pStyle w:val="7"/>
                              <w:spacing w:before="65" w:line="240" w:lineRule="auto"/>
                              <w:ind w:left="43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身份证件种类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CD58EF7">
                            <w:pPr>
                              <w:pStyle w:val="7"/>
                              <w:spacing w:before="65"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B7C3296">
                            <w:pPr>
                              <w:pStyle w:val="7"/>
                              <w:spacing w:before="65" w:line="240" w:lineRule="auto"/>
                              <w:ind w:left="53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证件号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7F0545A">
                            <w:pPr>
                              <w:pStyle w:val="7"/>
                              <w:spacing w:line="240" w:lineRule="auto"/>
                              <w:ind w:left="811"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759E62BB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42C749E4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DA77FB7">
                            <w:pPr>
                              <w:pStyle w:val="7"/>
                              <w:spacing w:before="141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法定代表人或负责人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2BB432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751D5FE">
                            <w:pPr>
                              <w:pStyle w:val="7"/>
                              <w:spacing w:before="141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8A2D944">
                            <w:pPr>
                              <w:pStyle w:val="7"/>
                              <w:spacing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75856A59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311F3BD6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FF779D2">
                            <w:pPr>
                              <w:pStyle w:val="7"/>
                              <w:spacing w:before="65" w:line="240" w:lineRule="auto"/>
                              <w:ind w:left="52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代理人姓名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559232E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3E33D22">
                            <w:pPr>
                              <w:pStyle w:val="7"/>
                              <w:spacing w:before="65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4FA8C996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7032CD8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FCF61A6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5AE2688">
                            <w:pPr>
                              <w:pStyle w:val="7"/>
                              <w:spacing w:before="65" w:line="240" w:lineRule="auto"/>
                              <w:ind w:left="34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代理人证件类型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4908D365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2E0518C">
                            <w:pPr>
                              <w:pStyle w:val="7"/>
                              <w:spacing w:before="65" w:line="240" w:lineRule="auto"/>
                              <w:ind w:left="17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代理人证件号码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6974E7B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14:paraId="104B2851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7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01499878">
                            <w:pPr>
                              <w:pStyle w:val="7"/>
                              <w:spacing w:before="4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</w:p>
                          <w:p w14:paraId="776A29CF">
                            <w:pPr>
                              <w:pStyle w:val="7"/>
                              <w:spacing w:line="406" w:lineRule="exact"/>
                              <w:ind w:left="376" w:right="374"/>
                              <w:jc w:val="both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>不 动 产 情 况</w:t>
                            </w:r>
                          </w:p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7F4BEA4">
                            <w:pPr>
                              <w:pStyle w:val="7"/>
                              <w:spacing w:before="65" w:line="240" w:lineRule="auto"/>
                              <w:ind w:left="61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坐    落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90B0A23">
                            <w:pPr>
                              <w:pStyle w:val="7"/>
                              <w:spacing w:before="65" w:line="240" w:lineRule="auto"/>
                              <w:ind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14:paraId="22B954D7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72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7680A738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43F0079">
                            <w:pPr>
                              <w:pStyle w:val="7"/>
                              <w:spacing w:before="65" w:line="240" w:lineRule="auto"/>
                              <w:ind w:left="431" w:right="0"/>
                              <w:jc w:val="both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不动产单元号</w:t>
                            </w:r>
                          </w:p>
                        </w:tc>
                        <w:tc>
                          <w:tcPr>
                            <w:tcW w:w="3399" w:type="dxa"/>
                            <w:gridSpan w:val="3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4E557AFC">
                            <w:pPr>
                              <w:pStyle w:val="7"/>
                              <w:spacing w:before="65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603DC8F">
                            <w:pPr>
                              <w:pStyle w:val="7"/>
                              <w:spacing w:before="65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不动产类型</w:t>
                            </w:r>
                          </w:p>
                        </w:tc>
                        <w:tc>
                          <w:tcPr>
                            <w:tcW w:w="1962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850A8EF">
                            <w:pPr>
                              <w:pStyle w:val="7"/>
                              <w:spacing w:before="65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14:paraId="23C40942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563C265C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AD50648">
                            <w:pPr>
                              <w:pStyle w:val="7"/>
                              <w:spacing w:before="65" w:line="240" w:lineRule="auto"/>
                              <w:ind w:left="61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面    积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74151869">
                            <w:pPr>
                              <w:pStyle w:val="7"/>
                              <w:spacing w:before="65" w:line="240" w:lineRule="auto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501E516">
                            <w:pPr>
                              <w:pStyle w:val="7"/>
                              <w:spacing w:before="65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用    途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9F0DF8E">
                            <w:pPr>
                              <w:pStyle w:val="7"/>
                              <w:spacing w:before="65" w:line="240" w:lineRule="auto"/>
                              <w:ind w:left="766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14:paraId="58614008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2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0A800507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4B8329A">
                            <w:pPr>
                              <w:pStyle w:val="7"/>
                              <w:spacing w:before="65" w:line="240" w:lineRule="auto"/>
                              <w:ind w:left="52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构筑物类型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F9CD70E"/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30DAB96">
                            <w:pPr>
                              <w:pStyle w:val="7"/>
                              <w:spacing w:before="65" w:line="240" w:lineRule="auto"/>
                              <w:ind w:left="445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林    种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2730D736"/>
                        </w:tc>
                      </w:tr>
                      <w:tr w14:paraId="530F94AF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4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712D4AE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B1EDBE4">
                            <w:pPr>
                              <w:pStyle w:val="7"/>
                              <w:spacing w:line="231" w:lineRule="exact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原不动产权证书号</w:t>
                            </w:r>
                          </w:p>
                          <w:p w14:paraId="4D68E996">
                            <w:pPr>
                              <w:pStyle w:val="7"/>
                              <w:spacing w:line="231" w:lineRule="exact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/证明号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491038C2">
                            <w:pPr>
                              <w:pStyle w:val="7"/>
                              <w:spacing w:line="240" w:lineRule="auto"/>
                              <w:ind w:right="0"/>
                              <w:jc w:val="both"/>
                              <w:rPr>
                                <w:rFonts w:ascii="宋体" w:hAnsi="宋体" w:eastAsia="宋体" w:cs="宋体"/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14:paraId="413D79F3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53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3731EDB3">
                            <w:pPr>
                              <w:pStyle w:val="7"/>
                              <w:spacing w:before="195" w:line="406" w:lineRule="exact"/>
                              <w:ind w:left="216" w:right="214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>抵押 情况</w:t>
                            </w:r>
                          </w:p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220666A">
                            <w:pPr>
                              <w:pStyle w:val="7"/>
                              <w:spacing w:before="111" w:line="231" w:lineRule="exact"/>
                              <w:ind w:left="34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被担保债权数额</w:t>
                            </w:r>
                          </w:p>
                          <w:p w14:paraId="0B84D052">
                            <w:pPr>
                              <w:pStyle w:val="7"/>
                              <w:spacing w:line="231" w:lineRule="exact"/>
                              <w:ind w:left="25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（最高债权数额）</w:t>
                            </w:r>
                          </w:p>
                        </w:tc>
                        <w:tc>
                          <w:tcPr>
                            <w:tcW w:w="2418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A40F393"/>
                        </w:tc>
                        <w:tc>
                          <w:tcPr>
                            <w:tcW w:w="1631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C4BFD8D">
                            <w:pPr>
                              <w:pStyle w:val="7"/>
                              <w:spacing w:before="111" w:line="231" w:lineRule="exact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债务履行期限</w:t>
                            </w:r>
                          </w:p>
                          <w:p w14:paraId="498867C7">
                            <w:pPr>
                              <w:pStyle w:val="7"/>
                              <w:spacing w:line="231" w:lineRule="exact"/>
                              <w:ind w:right="0"/>
                              <w:jc w:val="center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（债权确定期间）</w:t>
                            </w:r>
                          </w:p>
                        </w:tc>
                        <w:tc>
                          <w:tcPr>
                            <w:tcW w:w="272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5E322B7"/>
                        </w:tc>
                      </w:tr>
                      <w:tr w14:paraId="7B0E32DB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1958359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BBB29BE">
                            <w:pPr>
                              <w:pStyle w:val="7"/>
                              <w:spacing w:before="65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在建建筑物抵押范围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AD7A5EA"/>
                        </w:tc>
                      </w:tr>
                      <w:tr w14:paraId="0A305202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7" w:hRule="exact"/>
                        </w:trPr>
                        <w:tc>
                          <w:tcPr>
                            <w:tcW w:w="1092" w:type="dxa"/>
                            <w:vMerge w:val="restart"/>
                            <w:tcBorders>
                              <w:top w:val="single" w:color="000000" w:sz="8" w:space="0"/>
                              <w:left w:val="single" w:color="000000" w:sz="8" w:space="0"/>
                              <w:right w:val="single" w:color="000000" w:sz="8" w:space="0"/>
                            </w:tcBorders>
                          </w:tcPr>
                          <w:p w14:paraId="28CB7A4C">
                            <w:pPr>
                              <w:pStyle w:val="7"/>
                              <w:spacing w:before="59" w:line="406" w:lineRule="exact"/>
                              <w:ind w:left="216" w:right="55" w:hanging="160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99"/>
                                <w:sz w:val="32"/>
                                <w:szCs w:val="32"/>
                              </w:rPr>
                              <w:t>地役权 情况</w:t>
                            </w:r>
                          </w:p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0CBF761">
                            <w:pPr>
                              <w:pStyle w:val="7"/>
                              <w:spacing w:before="65" w:line="240" w:lineRule="auto"/>
                              <w:ind w:left="52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需役地坐落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9F0D652"/>
                        </w:tc>
                      </w:tr>
                      <w:tr w14:paraId="7445A768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2" w:hRule="exact"/>
                        </w:trPr>
                        <w:tc>
                          <w:tcPr>
                            <w:tcW w:w="1092" w:type="dxa"/>
                            <w:vMerge w:val="continue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ED20941"/>
                        </w:tc>
                        <w:tc>
                          <w:tcPr>
                            <w:tcW w:w="196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1F203AE">
                            <w:pPr>
                              <w:pStyle w:val="7"/>
                              <w:spacing w:before="88" w:line="240" w:lineRule="auto"/>
                              <w:ind w:left="161" w:right="0"/>
                              <w:jc w:val="left"/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8"/>
                                <w:szCs w:val="18"/>
                              </w:rPr>
                              <w:t>需役地不动产单元号</w:t>
                            </w:r>
                          </w:p>
                        </w:tc>
                        <w:tc>
                          <w:tcPr>
                            <w:tcW w:w="6771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B4583A3"/>
                        </w:tc>
                      </w:tr>
                    </w:tbl>
                    <w:p w14:paraId="34082A2F"/>
                  </w:txbxContent>
                </v:textbox>
              </v:shape>
            </w:pict>
          </mc:Fallback>
        </mc:AlternateContent>
      </w:r>
      <w:r>
        <w:t>单位：    平方米、万元</w:t>
      </w:r>
    </w:p>
    <w:p w14:paraId="2D13F10A">
      <w:pPr>
        <w:spacing w:after="0" w:line="240" w:lineRule="auto"/>
        <w:jc w:val="right"/>
        <w:sectPr>
          <w:type w:val="continuous"/>
          <w:pgSz w:w="11910" w:h="16840"/>
          <w:pgMar w:top="960" w:right="940" w:bottom="280" w:left="900" w:header="720" w:footer="720" w:gutter="0"/>
          <w:cols w:space="720" w:num="1"/>
        </w:sectPr>
      </w:pPr>
    </w:p>
    <w:p w14:paraId="0AF79699">
      <w:pPr>
        <w:spacing w:before="5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3"/>
        <w:tblW w:w="0" w:type="auto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995"/>
        <w:gridCol w:w="967"/>
        <w:gridCol w:w="2035"/>
        <w:gridCol w:w="2014"/>
        <w:gridCol w:w="995"/>
        <w:gridCol w:w="1727"/>
      </w:tblGrid>
      <w:tr w14:paraId="5EF6F2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109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6E9EC0E7">
            <w:pPr>
              <w:pStyle w:val="7"/>
              <w:spacing w:before="71" w:line="410" w:lineRule="exact"/>
              <w:ind w:left="57" w:leftChars="0" w:right="0" w:rightChars="0"/>
              <w:jc w:val="center"/>
              <w:rPr>
                <w:rFonts w:ascii="宋体" w:hAnsi="宋体" w:eastAsia="宋体" w:cs="宋体"/>
                <w:sz w:val="32"/>
                <w:szCs w:val="32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水电气</w:t>
            </w:r>
          </w:p>
          <w:p w14:paraId="611CD1C2">
            <w:pPr>
              <w:pStyle w:val="7"/>
              <w:spacing w:line="416" w:lineRule="exact"/>
              <w:ind w:left="57" w:leftChars="0" w:right="0" w:rightChars="0"/>
              <w:jc w:val="center"/>
              <w:rPr>
                <w:rFonts w:ascii="宋体" w:hAnsi="宋体" w:eastAsia="宋体" w:cs="宋体"/>
                <w:sz w:val="32"/>
                <w:szCs w:val="32"/>
                <w:lang w:val="en-US" w:eastAsia="en-US" w:bidi="ar-SA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暖联动</w:t>
            </w:r>
          </w:p>
          <w:p w14:paraId="54069E36">
            <w:pPr>
              <w:pStyle w:val="7"/>
              <w:spacing w:before="71" w:line="410" w:lineRule="exact"/>
              <w:ind w:left="57" w:right="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过户</w:t>
            </w:r>
          </w:p>
        </w:tc>
        <w:tc>
          <w:tcPr>
            <w:tcW w:w="39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EF4CEF0">
            <w:pPr>
              <w:pStyle w:val="7"/>
              <w:spacing w:before="88" w:line="240" w:lineRule="auto"/>
              <w:ind w:left="83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是否愿意水、电、气、暖联动过户</w:t>
            </w:r>
          </w:p>
        </w:tc>
        <w:tc>
          <w:tcPr>
            <w:tcW w:w="47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A549047">
            <w:pPr>
              <w:pStyle w:val="7"/>
              <w:spacing w:before="88" w:line="240" w:lineRule="auto"/>
              <w:ind w:left="140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是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 w:cs="宋体"/>
                <w:sz w:val="24"/>
                <w:szCs w:val="24"/>
              </w:rPr>
              <w:t>否</w:t>
            </w:r>
          </w:p>
        </w:tc>
      </w:tr>
      <w:tr w14:paraId="6FF17E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109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F032B6F">
            <w:pPr>
              <w:pStyle w:val="7"/>
              <w:spacing w:line="416" w:lineRule="exact"/>
              <w:ind w:left="57" w:right="0"/>
              <w:jc w:val="left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E0D3BCC">
            <w:pPr>
              <w:pStyle w:val="7"/>
              <w:spacing w:before="88" w:line="240" w:lineRule="auto"/>
              <w:ind w:left="61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用电编号</w:t>
            </w:r>
          </w:p>
        </w:tc>
        <w:tc>
          <w:tcPr>
            <w:tcW w:w="2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EF57BF0"/>
        </w:tc>
        <w:tc>
          <w:tcPr>
            <w:tcW w:w="3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F1F4B66">
            <w:pPr>
              <w:pStyle w:val="7"/>
              <w:spacing w:before="88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燃气编号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8DB3DE0"/>
        </w:tc>
      </w:tr>
      <w:tr w14:paraId="16463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109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 w14:paraId="4B3DFE21">
            <w:pPr>
              <w:pStyle w:val="7"/>
              <w:spacing w:line="349" w:lineRule="exact"/>
              <w:ind w:left="216" w:leftChars="0" w:right="0" w:rightChars="0"/>
              <w:jc w:val="left"/>
              <w:rPr>
                <w:rFonts w:ascii="宋体" w:hAnsi="宋体" w:eastAsia="宋体" w:cs="宋体"/>
                <w:sz w:val="32"/>
                <w:szCs w:val="32"/>
                <w:lang w:val="en-US" w:eastAsia="en-US" w:bidi="ar-SA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764D039">
            <w:pPr>
              <w:pStyle w:val="7"/>
              <w:spacing w:before="88" w:line="240" w:lineRule="auto"/>
              <w:ind w:left="61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水表编号</w:t>
            </w:r>
          </w:p>
        </w:tc>
        <w:tc>
          <w:tcPr>
            <w:tcW w:w="2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DC2ED9"/>
        </w:tc>
        <w:tc>
          <w:tcPr>
            <w:tcW w:w="3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AF167ED">
            <w:pPr>
              <w:pStyle w:val="7"/>
              <w:spacing w:before="88"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暖气编号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6EE0732"/>
        </w:tc>
      </w:tr>
      <w:tr w14:paraId="73A086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4077CE">
            <w:pPr>
              <w:pStyle w:val="7"/>
              <w:spacing w:before="37" w:line="406" w:lineRule="exact"/>
              <w:ind w:left="376" w:right="55" w:hanging="32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登记</w:t>
            </w:r>
          </w:p>
          <w:p w14:paraId="37D0247E">
            <w:pPr>
              <w:pStyle w:val="7"/>
              <w:spacing w:before="37" w:line="406" w:lineRule="exact"/>
              <w:ind w:left="376" w:right="55" w:hanging="32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原因</w:t>
            </w:r>
          </w:p>
        </w:tc>
        <w:tc>
          <w:tcPr>
            <w:tcW w:w="873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804BBD">
            <w:pPr>
              <w:pStyle w:val="7"/>
              <w:spacing w:line="240" w:lineRule="auto"/>
              <w:ind w:right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E1715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982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9A7A688">
            <w:pPr>
              <w:pStyle w:val="7"/>
              <w:spacing w:before="191" w:line="240" w:lineRule="auto"/>
              <w:ind w:right="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询问笔录</w:t>
            </w:r>
          </w:p>
        </w:tc>
      </w:tr>
      <w:tr w14:paraId="2A4B19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982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6D9490">
            <w:pPr>
              <w:pStyle w:val="7"/>
              <w:spacing w:before="87" w:line="226" w:lineRule="exact"/>
              <w:ind w:left="28" w:right="14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 申请人需对填写的内容及所提交申请材料的真实性负责。如有不实，申请人自愿承担法律责任。（以下问题请据 实回答，在对应的“□”里打上“√”）</w:t>
            </w:r>
          </w:p>
        </w:tc>
      </w:tr>
      <w:tr w14:paraId="2AFF05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9" w:hRule="exact"/>
        </w:trPr>
        <w:tc>
          <w:tcPr>
            <w:tcW w:w="5089" w:type="dxa"/>
            <w:gridSpan w:val="4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F17A1E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" w:line="288" w:lineRule="auto"/>
              <w:ind w:right="0"/>
              <w:jc w:val="left"/>
              <w:textAlignment w:val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4EB1EAE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1. 本次申请事项是否为申请人的真实意思表</w:t>
            </w:r>
          </w:p>
          <w:p w14:paraId="5401131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示？</w:t>
            </w:r>
          </w:p>
          <w:p w14:paraId="134ABF3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 </w:t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sym w:font="Wingdings 2" w:char="00A3"/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是    </w:t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sym w:font="Wingdings 2" w:char="00A3"/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否</w:t>
            </w:r>
          </w:p>
          <w:p w14:paraId="1902AEC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2. 申请登记的不动产是否存在产权权属纠纷或</w:t>
            </w:r>
          </w:p>
          <w:p w14:paraId="4BB237E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其他限制（抵押、查封、征收等）情况？（转移</w:t>
            </w:r>
          </w:p>
          <w:p w14:paraId="015289B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登记不需要填写此项）</w:t>
            </w:r>
          </w:p>
          <w:p w14:paraId="784B6B0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 □ 是    □ 否</w:t>
            </w:r>
          </w:p>
          <w:p w14:paraId="502C150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3.是否承诺为小微企业</w:t>
            </w:r>
          </w:p>
          <w:p w14:paraId="787425E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 □ 是    □ 否</w:t>
            </w:r>
          </w:p>
          <w:p w14:paraId="68A14F1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4. 共有情况：</w:t>
            </w:r>
          </w:p>
          <w:p w14:paraId="0FFECE4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 □ 单独所有    □ 共同共有</w:t>
            </w:r>
          </w:p>
          <w:p w14:paraId="7E4BC1C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 </w:t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sym w:font="Wingdings 2" w:char="00A3"/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按份所有（请填写具体份额）</w:t>
            </w:r>
          </w:p>
          <w:p w14:paraId="7C0DA35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5. 是否承诺所提交的登记申请材料、申请信息</w:t>
            </w:r>
          </w:p>
          <w:p w14:paraId="394151A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真实、合法、有效。如有不实，申请人是否承担</w:t>
            </w:r>
          </w:p>
          <w:p w14:paraId="05970D5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一切法律、经济责任？</w:t>
            </w:r>
          </w:p>
          <w:p w14:paraId="15A392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□ 是    □ 否</w:t>
            </w:r>
          </w:p>
          <w:p w14:paraId="58864C2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6. 证书（证明）领取方式：</w:t>
            </w:r>
          </w:p>
          <w:p w14:paraId="53E6A6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 □ 现场领取    □ 邮递领取</w:t>
            </w:r>
          </w:p>
          <w:p w14:paraId="6C57871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right="0" w:firstLine="440" w:firstLineChars="20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/>
              </w:rPr>
              <w:t>7.</w:t>
            </w: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>是否有其它需要说明的有关事项：</w:t>
            </w:r>
          </w:p>
          <w:p w14:paraId="118BDEF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</w:p>
          <w:p w14:paraId="3338F0E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</w:p>
          <w:p w14:paraId="0DE70B5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</w:p>
          <w:p w14:paraId="6FFD15E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w w:val="100"/>
                <w:sz w:val="22"/>
                <w:szCs w:val="22"/>
              </w:rPr>
            </w:pPr>
          </w:p>
          <w:p w14:paraId="2B863BB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被询问人签名</w:t>
            </w:r>
          </w:p>
          <w:p w14:paraId="42664A6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（权利人）</w:t>
            </w:r>
          </w:p>
          <w:p w14:paraId="545F27B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2996" w:right="0"/>
              <w:jc w:val="righ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2"/>
                <w:szCs w:val="22"/>
              </w:rPr>
              <w:t>日</w:t>
            </w:r>
          </w:p>
        </w:tc>
        <w:tc>
          <w:tcPr>
            <w:tcW w:w="47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9AB2D4C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w14:paraId="0479282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本次申请事项是否为申请人的真实意思表示？</w:t>
            </w:r>
          </w:p>
          <w:p w14:paraId="31B45CA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 是    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否</w:t>
            </w:r>
          </w:p>
          <w:p w14:paraId="388C1E4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申请登记的不动产是否存在产权权属纠纷或其他限制（抵押、查封、征收等）情况？</w:t>
            </w:r>
          </w:p>
          <w:p w14:paraId="07BA2D3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 是    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否</w:t>
            </w:r>
          </w:p>
          <w:p w14:paraId="64DC1D3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上述不动产转让方是否存在共有人？</w:t>
            </w:r>
          </w:p>
          <w:p w14:paraId="49C95C0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 是    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否</w:t>
            </w:r>
          </w:p>
          <w:p w14:paraId="730A042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共有人是否同意转让该不动产？无共有人的不填</w:t>
            </w:r>
          </w:p>
          <w:p w14:paraId="75452EE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 是    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否</w:t>
            </w:r>
          </w:p>
          <w:p w14:paraId="76A4157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5.</w:t>
            </w: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申请人是否承诺所提交的登记申请材料、申请信息真实、合法、有效。如有不实，申请人是否承担一切法律、经济责任？</w:t>
            </w:r>
          </w:p>
          <w:p w14:paraId="038B8E0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 是    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否</w:t>
            </w:r>
          </w:p>
          <w:p w14:paraId="36ADA72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48" w:leftChars="0" w:right="0" w:firstLine="0" w:firstLine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是否有其它需要说明的有关事项：</w:t>
            </w:r>
          </w:p>
          <w:p w14:paraId="2A559CE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" w:lineRule="atLeast"/>
              <w:ind w:right="0" w:right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4C87798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" w:lineRule="atLeast"/>
              <w:ind w:right="0" w:right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40CD14B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" w:lineRule="atLeast"/>
              <w:ind w:right="0" w:right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1DC4A31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" w:lineRule="atLeast"/>
              <w:ind w:right="0" w:right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2A1B6B6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" w:lineRule="atLeast"/>
              <w:ind w:right="0" w:rightChars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5E6ED18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0CDED4E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07B8244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right="0" w:firstLine="440" w:firstLineChars="20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被询问人签名</w:t>
            </w:r>
          </w:p>
          <w:p w14:paraId="6E3099E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8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w w:val="1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2"/>
                <w:szCs w:val="22"/>
              </w:rPr>
              <w:t>（义务人）</w:t>
            </w:r>
          </w:p>
          <w:p w14:paraId="6C3ECC8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209" w:right="0"/>
              <w:jc w:val="lef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</w:p>
          <w:p w14:paraId="080E95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" w:lineRule="atLeast"/>
              <w:ind w:left="2209" w:right="0"/>
              <w:jc w:val="right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年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2"/>
                <w:szCs w:val="22"/>
              </w:rPr>
              <w:t>日</w:t>
            </w:r>
          </w:p>
        </w:tc>
      </w:tr>
      <w:tr w14:paraId="6B5242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exact"/>
        </w:trPr>
        <w:tc>
          <w:tcPr>
            <w:tcW w:w="20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C29A3A">
            <w:pPr>
              <w:pStyle w:val="7"/>
              <w:spacing w:line="240" w:lineRule="auto"/>
              <w:ind w:left="190" w:right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申请分别持证</w:t>
            </w:r>
          </w:p>
        </w:tc>
        <w:tc>
          <w:tcPr>
            <w:tcW w:w="30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EEE13A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4EC40D78">
            <w:pPr>
              <w:pStyle w:val="7"/>
              <w:spacing w:before="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163FDA61">
            <w:pPr>
              <w:pStyle w:val="7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19DB08">
            <w:pPr>
              <w:pStyle w:val="7"/>
              <w:spacing w:line="240" w:lineRule="auto"/>
              <w:ind w:left="103" w:right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询问人签名</w:t>
            </w:r>
          </w:p>
        </w:tc>
        <w:tc>
          <w:tcPr>
            <w:tcW w:w="27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B661C62"/>
        </w:tc>
      </w:tr>
      <w:tr w14:paraId="0C398E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exact"/>
        </w:trPr>
        <w:tc>
          <w:tcPr>
            <w:tcW w:w="10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A584F78">
            <w:pPr>
              <w:pStyle w:val="7"/>
              <w:spacing w:before="10" w:line="240" w:lineRule="auto"/>
              <w:ind w:left="28" w:right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备 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注</w:t>
            </w:r>
          </w:p>
        </w:tc>
        <w:tc>
          <w:tcPr>
            <w:tcW w:w="873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8EF7D1E">
            <w:pPr>
              <w:pStyle w:val="7"/>
              <w:spacing w:before="65" w:line="240" w:lineRule="auto"/>
              <w:ind w:left="224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 w14:paraId="68E1A828"/>
    <w:sectPr>
      <w:pgSz w:w="11910" w:h="16840"/>
      <w:pgMar w:top="980" w:right="94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5B2D05"/>
    <w:multiLevelType w:val="singleLevel"/>
    <w:tmpl w:val="225B2D05"/>
    <w:lvl w:ilvl="0" w:tentative="0">
      <w:start w:val="6"/>
      <w:numFmt w:val="decimal"/>
      <w:suff w:val="space"/>
      <w:lvlText w:val="%1."/>
      <w:lvlJc w:val="left"/>
      <w:pPr>
        <w:ind w:left="248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C0DCF"/>
    <w:rsid w:val="20355F9B"/>
    <w:rsid w:val="32E53540"/>
    <w:rsid w:val="47D91B84"/>
    <w:rsid w:val="591226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4"/>
    </w:pPr>
    <w:rPr>
      <w:rFonts w:ascii="宋体" w:hAnsi="宋体" w:eastAsia="宋体"/>
      <w:sz w:val="18"/>
      <w:szCs w:val="18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580</Words>
  <Characters>592</Characters>
  <TotalTime>5</TotalTime>
  <ScaleCrop>false</ScaleCrop>
  <LinksUpToDate>false</LinksUpToDate>
  <CharactersWithSpaces>829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2024-02-01T16:08:00Z</dcterms:created>
  <dc:creator>Administrator</dc:creator>
  <cp:lastModifiedBy>请叫我李坚强</cp:lastModifiedBy>
  <cp:lastPrinted>2024-02-01T08:24:00Z</cp:lastPrinted>
  <dcterms:modified xsi:type="dcterms:W3CDTF">2024-11-20T06:47:01Z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2024-02-01T00:00:00Z</vt:filetime>
  </property>
  <property fmtid="{D5CDD505-2E9C-101B-9397-08002B2CF9AE}" pid="3" name="Creator">
    <vt:lpwstr>Aspose.Cells</vt:lpwstr>
  </property>
  <property fmtid="{D5CDD505-2E9C-101B-9397-08002B2CF9AE}" pid="4" name="LastSaved">
    <vt:filetime>2024-02-01T00:00:00Z</vt:filetime>
  </property>
  <property fmtid="{D5CDD505-2E9C-101B-9397-08002B2CF9AE}" pid="5" name="KSOProductBuildVer">
    <vt:lpwstr>2052-12.1.0.18909</vt:lpwstr>
  </property>
  <property fmtid="{D5CDD505-2E9C-101B-9397-08002B2CF9AE}" pid="6" name="ICV">
    <vt:lpwstr>369B0886BC11400BB5AFA00110CC7A99_13</vt:lpwstr>
  </property>
</Properties>
</file>